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859" w:rsidRDefault="00F54859">
      <w:pPr>
        <w:pStyle w:val="Title"/>
        <w:ind w:left="-180"/>
        <w:rPr>
          <w:b/>
          <w:sz w:val="24"/>
        </w:rPr>
      </w:pPr>
      <w:r>
        <w:rPr>
          <w:noProof/>
          <w:lang w:val="en-CA" w:eastAsia="en-C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-18pt;width:378pt;height:108pt;z-index:251657216" o:regroupid="1">
            <v:imagedata r:id="rId5" o:title="" chromakey="white" gain="86232f"/>
          </v:shape>
        </w:pict>
      </w:r>
      <w:r>
        <w:rPr>
          <w:noProof/>
          <w:lang w:val="en-CA" w:eastAsia="en-CA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alt="Hamilton Autism Walk-A-Thon" style="position:absolute;left:0;text-align:left;margin-left:108pt;margin-top:9pt;width:263.95pt;height:15.8pt;z-index:251658240;mso-wrap-distance-left:2.88pt;mso-wrap-distance-top:2.88pt;mso-wrap-distance-right:2.88pt;mso-wrap-distance-bottom:2.88pt" o:regroupid="1" fillcolor="yellow" strokecolor="#006" strokeweight="1.75pt">
            <v:shadow color="#868686"/>
            <v:textpath style="font-family:&quot;Arial Black&quot;;v-text-kern:t" trim="t" fitpath="t" string="Hamilton Autism Awareness Walk-A-Thon"/>
          </v:shape>
        </w:pict>
      </w:r>
      <w:r>
        <w:rPr>
          <w:noProof/>
          <w:lang w:val="en-CA" w:eastAsia="en-CA"/>
        </w:rPr>
        <w:pict>
          <v:shape id="_x0000_s1028" type="#_x0000_t136" style="position:absolute;left:0;text-align:left;margin-left:-.85pt;margin-top:10.85pt;width:53.95pt;height:8.95pt;rotation:-2582959fd;z-index:251659264;mso-wrap-distance-left:2.88pt;mso-wrap-distance-top:2.88pt;mso-wrap-distance-right:2.88pt;mso-wrap-distance-bottom:2.88pt" o:regroupid="1" fillcolor="yellow" strokecolor="#006">
            <v:shadow color="#868686"/>
            <v:textpath style="font-family:&quot;Arial Black&quot;;font-weight:bold;v-text-spacing:52429f" trim="t" fitpath="t" string="6th Annual"/>
          </v:shape>
        </w:pict>
      </w:r>
      <w:r>
        <w:rPr>
          <w:noProof/>
          <w:lang w:val="en-CA" w:eastAsia="en-CA"/>
        </w:rPr>
        <w:pict>
          <v:group id="_x0000_s1029" style="position:absolute;left:0;text-align:left;margin-left:1818pt;margin-top:1809pt;width:8in;height:200.95pt;z-index:251656192" coordorigin="192024,165735" coordsize="73152,25522">
            <v:shape id="_x0000_s1030" type="#_x0000_t75" style="position:absolute;left:192024;top:165735;width:73152;height:25522">
              <v:imagedata r:id="rId5" o:title="" chromakey="white" gain="86232f"/>
            </v:shape>
            <v:shape id="_x0000_s1031" type="#_x0000_t136" alt="Hamilton Autism Walk-A-Thon" style="position:absolute;left:211455;top:169164;width:52578;height:3429;mso-wrap-distance-left:2.88pt;mso-wrap-distance-top:2.88pt;mso-wrap-distance-right:2.88pt;mso-wrap-distance-bottom:2.88pt" fillcolor="yellow" strokecolor="#006" strokeweight="1.75pt">
              <v:shadow color="#868686"/>
              <v:textpath style="font-family:&quot;Arial Black&quot;;v-text-kern:t" trim="t" fitpath="t" string="Hamilton Autism Awareness Walk-A-Thon"/>
            </v:shape>
            <v:shape id="_x0000_s1032" type="#_x0000_t136" style="position:absolute;left:193161;top:169164;width:11441;height:2216;rotation:-2582959fd;mso-wrap-distance-left:2.88pt;mso-wrap-distance-top:2.88pt;mso-wrap-distance-right:2.88pt;mso-wrap-distance-bottom:2.88pt" fillcolor="yellow" strokecolor="#006">
              <v:shadow color="#868686"/>
              <v:textpath style="font-family:&quot;Arial Black&quot;;font-weight:bold;v-text-kern:t" trim="t" fitpath="t" string="3rd Annual"/>
            </v:shape>
            <w10:wrap anchorx="page" anchory="page"/>
          </v:group>
        </w:pict>
      </w:r>
      <w:r>
        <w:rPr>
          <w:b/>
          <w:sz w:val="24"/>
        </w:rPr>
        <w:t xml:space="preserve">                                                                                                                                                Date: Sunday,</w:t>
      </w:r>
      <w:r>
        <w:rPr>
          <w:b/>
        </w:rPr>
        <w:t xml:space="preserve"> </w:t>
      </w:r>
      <w:r>
        <w:rPr>
          <w:b/>
          <w:sz w:val="24"/>
        </w:rPr>
        <w:t>July  27, 2014</w:t>
      </w:r>
    </w:p>
    <w:p w:rsidR="00F54859" w:rsidRDefault="00F54859">
      <w:pPr>
        <w:widowControl w:val="0"/>
        <w:jc w:val="center"/>
        <w:rPr>
          <w:b/>
          <w:bCs/>
          <w:lang/>
        </w:rPr>
      </w:pPr>
      <w:r>
        <w:rPr>
          <w:b/>
          <w:bCs/>
          <w:lang/>
        </w:rPr>
        <w:t xml:space="preserve">                                                                                                                                                  Time: 11:00 am </w:t>
      </w:r>
    </w:p>
    <w:p w:rsidR="00F54859" w:rsidRDefault="00F54859">
      <w:pPr>
        <w:widowControl w:val="0"/>
        <w:jc w:val="center"/>
        <w:rPr>
          <w:b/>
          <w:bCs/>
          <w:lang/>
        </w:rPr>
      </w:pPr>
      <w:r>
        <w:rPr>
          <w:b/>
          <w:bCs/>
          <w:lang/>
        </w:rPr>
        <w:t xml:space="preserve">                                                                                                                                             Location: Hamilton Confederation Park</w:t>
      </w:r>
      <w:r>
        <w:rPr>
          <w:b/>
          <w:bCs/>
        </w:rPr>
        <w:t>-Willow Cove Pavillion</w:t>
      </w:r>
    </w:p>
    <w:p w:rsidR="00F54859" w:rsidRDefault="00F54859" w:rsidP="002957E7">
      <w:pPr>
        <w:widowControl w:val="0"/>
      </w:pPr>
      <w:r>
        <w:rPr>
          <w:b/>
          <w:bCs/>
          <w:lang/>
        </w:rPr>
        <w:t xml:space="preserve">                                                                                                                                                                Street:</w:t>
      </w:r>
      <w:r>
        <w:rPr>
          <w:b/>
          <w:bCs/>
          <w:sz w:val="28"/>
          <w:szCs w:val="28"/>
        </w:rPr>
        <w:t xml:space="preserve"> </w:t>
      </w:r>
      <w:r w:rsidRPr="009E7944">
        <w:rPr>
          <w:b/>
          <w:bCs/>
          <w:sz w:val="28"/>
          <w:szCs w:val="28"/>
        </w:rPr>
        <w:t> </w:t>
      </w:r>
      <w:smartTag w:uri="urn:schemas-microsoft-com:office:smarttags" w:element="address">
        <w:smartTag w:uri="urn:schemas-microsoft-com:office:smarttags" w:element="Street">
          <w:r w:rsidRPr="009E7944">
            <w:rPr>
              <w:b/>
              <w:bCs/>
              <w:sz w:val="28"/>
              <w:szCs w:val="28"/>
            </w:rPr>
            <w:t>680 Van Wagners Beach Rd</w:t>
          </w:r>
        </w:smartTag>
      </w:smartTag>
      <w:r w:rsidRPr="009E7944">
        <w:rPr>
          <w:b/>
          <w:bCs/>
          <w:sz w:val="28"/>
          <w:szCs w:val="28"/>
        </w:rPr>
        <w:t>,</w:t>
      </w:r>
      <w:r>
        <w:rPr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</w:t>
      </w:r>
    </w:p>
    <w:p w:rsidR="00F54859" w:rsidRDefault="00F54859" w:rsidP="002957E7">
      <w:pPr>
        <w:pStyle w:val="Title"/>
      </w:pPr>
      <w:r>
        <w:rPr>
          <w:b/>
          <w:bCs/>
          <w:sz w:val="24"/>
          <w:lang/>
        </w:rPr>
        <w:t xml:space="preserve">                                                                                                                                             City / Town: </w:t>
      </w:r>
      <w:smartTag w:uri="urn:schemas-microsoft-com:office:smarttags" w:element="place">
        <w:smartTag w:uri="urn:schemas-microsoft-com:office:smarttags" w:element="City">
          <w:r>
            <w:rPr>
              <w:b/>
              <w:bCs/>
              <w:sz w:val="24"/>
              <w:lang/>
            </w:rPr>
            <w:t>Hamilton</w:t>
          </w:r>
        </w:smartTag>
        <w:r>
          <w:rPr>
            <w:b/>
            <w:bCs/>
            <w:sz w:val="24"/>
            <w:lang/>
          </w:rPr>
          <w:t xml:space="preserve">, </w:t>
        </w:r>
        <w:smartTag w:uri="urn:schemas-microsoft-com:office:smarttags" w:element="place">
          <w:r>
            <w:rPr>
              <w:b/>
              <w:bCs/>
              <w:sz w:val="24"/>
              <w:lang/>
            </w:rPr>
            <w:t>ON</w:t>
          </w:r>
        </w:smartTag>
      </w:smartTag>
    </w:p>
    <w:p w:rsidR="00F54859" w:rsidRDefault="00F54859">
      <w:pPr>
        <w:widowControl w:val="0"/>
        <w:rPr>
          <w:b/>
          <w:bCs/>
          <w:lang/>
        </w:rPr>
      </w:pPr>
      <w:r>
        <w:rPr>
          <w:b/>
          <w:bCs/>
          <w:sz w:val="36"/>
          <w:szCs w:val="32"/>
          <w:lang/>
        </w:rPr>
        <w:t xml:space="preserve">                                </w:t>
      </w:r>
      <w:r>
        <w:rPr>
          <w:rFonts w:ascii="Arial Black" w:hAnsi="Arial Black"/>
          <w:b/>
          <w:bCs/>
          <w:sz w:val="22"/>
          <w:szCs w:val="32"/>
          <w:lang/>
        </w:rPr>
        <w:t>www.cnaf.net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27"/>
        <w:gridCol w:w="5011"/>
        <w:gridCol w:w="3898"/>
      </w:tblGrid>
      <w:tr w:rsidR="00F54859">
        <w:tc>
          <w:tcPr>
            <w:tcW w:w="7188" w:type="dxa"/>
          </w:tcPr>
          <w:p w:rsidR="00F54859" w:rsidRDefault="00F54859">
            <w:pPr>
              <w:rPr>
                <w:rFonts w:ascii="Arial" w:hAnsi="Arial" w:cs="Arial"/>
              </w:rPr>
            </w:pPr>
            <w:bookmarkStart w:id="0" w:name="_GoBack"/>
            <w:r>
              <w:rPr>
                <w:rFonts w:ascii="Arial" w:hAnsi="Arial" w:cs="Arial"/>
              </w:rPr>
              <w:t>Participants Name: __________________________________</w:t>
            </w:r>
          </w:p>
          <w:p w:rsidR="00F54859" w:rsidRDefault="00F54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Any Allergies:  No       Yes ___________________________   </w:t>
            </w:r>
          </w:p>
          <w:p w:rsidR="00F54859" w:rsidRDefault="00F54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T-Shirt Size     S            M           L               XL            XXL</w:t>
            </w:r>
          </w:p>
        </w:tc>
        <w:tc>
          <w:tcPr>
            <w:tcW w:w="6720" w:type="dxa"/>
          </w:tcPr>
          <w:p w:rsidR="00F54859" w:rsidRDefault="00F54859">
            <w:pPr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  <w:b/>
              </w:rPr>
              <w:t>Address:</w:t>
            </w:r>
          </w:p>
        </w:tc>
        <w:tc>
          <w:tcPr>
            <w:tcW w:w="5028" w:type="dxa"/>
          </w:tcPr>
          <w:p w:rsidR="00F54859" w:rsidRDefault="00F5485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Telephone  #:</w:t>
            </w:r>
          </w:p>
        </w:tc>
      </w:tr>
      <w:bookmarkEnd w:id="0"/>
    </w:tbl>
    <w:p w:rsidR="00F54859" w:rsidRDefault="00F5485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50"/>
        <w:gridCol w:w="3516"/>
        <w:gridCol w:w="1503"/>
        <w:gridCol w:w="2796"/>
        <w:gridCol w:w="1051"/>
        <w:gridCol w:w="1208"/>
        <w:gridCol w:w="1029"/>
        <w:gridCol w:w="1083"/>
      </w:tblGrid>
      <w:tr w:rsidR="00F54859">
        <w:trPr>
          <w:cantSplit/>
        </w:trPr>
        <w:tc>
          <w:tcPr>
            <w:tcW w:w="4068" w:type="dxa"/>
            <w:vMerge w:val="restart"/>
          </w:tcPr>
          <w:p w:rsidR="00F54859" w:rsidRDefault="00F5485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Sponsor</w:t>
            </w:r>
          </w:p>
          <w:p w:rsidR="00F54859" w:rsidRDefault="00F5485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Please print clearly</w:t>
            </w:r>
          </w:p>
        </w:tc>
        <w:tc>
          <w:tcPr>
            <w:tcW w:w="4560" w:type="dxa"/>
            <w:vMerge w:val="restart"/>
          </w:tcPr>
          <w:p w:rsidR="00F54859" w:rsidRDefault="00F5485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Address including City</w:t>
            </w:r>
          </w:p>
          <w:p w:rsidR="00F54859" w:rsidRDefault="00F5485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Please print clearly</w:t>
            </w:r>
          </w:p>
        </w:tc>
        <w:tc>
          <w:tcPr>
            <w:tcW w:w="1800" w:type="dxa"/>
            <w:vMerge w:val="restart"/>
          </w:tcPr>
          <w:p w:rsidR="00F54859" w:rsidRDefault="00F5485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Postal Code</w:t>
            </w:r>
          </w:p>
        </w:tc>
        <w:tc>
          <w:tcPr>
            <w:tcW w:w="3480" w:type="dxa"/>
            <w:vMerge w:val="restart"/>
          </w:tcPr>
          <w:p w:rsidR="00F54859" w:rsidRDefault="00F5485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Telephone + Area Code</w:t>
            </w:r>
          </w:p>
        </w:tc>
        <w:tc>
          <w:tcPr>
            <w:tcW w:w="2520" w:type="dxa"/>
            <w:gridSpan w:val="2"/>
          </w:tcPr>
          <w:p w:rsidR="00F54859" w:rsidRDefault="00F5485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Pledge Amount</w:t>
            </w:r>
          </w:p>
        </w:tc>
        <w:tc>
          <w:tcPr>
            <w:tcW w:w="2508" w:type="dxa"/>
            <w:gridSpan w:val="2"/>
          </w:tcPr>
          <w:p w:rsidR="00F54859" w:rsidRDefault="00F5485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Charitable Receipt</w:t>
            </w:r>
          </w:p>
        </w:tc>
      </w:tr>
      <w:tr w:rsidR="00F54859">
        <w:trPr>
          <w:cantSplit/>
        </w:trPr>
        <w:tc>
          <w:tcPr>
            <w:tcW w:w="4068" w:type="dxa"/>
            <w:vMerge/>
          </w:tcPr>
          <w:p w:rsidR="00F54859" w:rsidRDefault="00F548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60" w:type="dxa"/>
            <w:vMerge/>
          </w:tcPr>
          <w:p w:rsidR="00F54859" w:rsidRDefault="00F548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:rsidR="00F54859" w:rsidRDefault="00F548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0" w:type="dxa"/>
            <w:vMerge/>
          </w:tcPr>
          <w:p w:rsidR="00F54859" w:rsidRDefault="00F548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0" w:type="dxa"/>
          </w:tcPr>
          <w:p w:rsidR="00F54859" w:rsidRDefault="00F5485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Cash</w:t>
            </w:r>
          </w:p>
        </w:tc>
        <w:tc>
          <w:tcPr>
            <w:tcW w:w="1320" w:type="dxa"/>
          </w:tcPr>
          <w:p w:rsidR="00F54859" w:rsidRDefault="00F5485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Cheque</w:t>
            </w:r>
          </w:p>
        </w:tc>
        <w:tc>
          <w:tcPr>
            <w:tcW w:w="1200" w:type="dxa"/>
          </w:tcPr>
          <w:p w:rsidR="00F54859" w:rsidRDefault="00F5485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Yes</w:t>
            </w:r>
          </w:p>
        </w:tc>
        <w:tc>
          <w:tcPr>
            <w:tcW w:w="1308" w:type="dxa"/>
          </w:tcPr>
          <w:p w:rsidR="00F54859" w:rsidRDefault="00F5485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</w:tr>
      <w:tr w:rsidR="00F54859">
        <w:tc>
          <w:tcPr>
            <w:tcW w:w="4068" w:type="dxa"/>
          </w:tcPr>
          <w:p w:rsidR="00F54859" w:rsidRDefault="00F5485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560" w:type="dxa"/>
          </w:tcPr>
          <w:p w:rsidR="00F54859" w:rsidRDefault="00F5485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00" w:type="dxa"/>
          </w:tcPr>
          <w:p w:rsidR="00F54859" w:rsidRDefault="00F5485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80" w:type="dxa"/>
          </w:tcPr>
          <w:p w:rsidR="00F54859" w:rsidRDefault="00F5485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00" w:type="dxa"/>
          </w:tcPr>
          <w:p w:rsidR="00F54859" w:rsidRDefault="00F5485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320" w:type="dxa"/>
          </w:tcPr>
          <w:p w:rsidR="00F54859" w:rsidRDefault="00F5485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00" w:type="dxa"/>
          </w:tcPr>
          <w:p w:rsidR="00F54859" w:rsidRDefault="00F5485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308" w:type="dxa"/>
          </w:tcPr>
          <w:p w:rsidR="00F54859" w:rsidRDefault="00F54859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54859">
        <w:tc>
          <w:tcPr>
            <w:tcW w:w="4068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  <w:tc>
          <w:tcPr>
            <w:tcW w:w="4560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  <w:tc>
          <w:tcPr>
            <w:tcW w:w="3480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  <w:tc>
          <w:tcPr>
            <w:tcW w:w="1200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  <w:tc>
          <w:tcPr>
            <w:tcW w:w="1320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  <w:tc>
          <w:tcPr>
            <w:tcW w:w="1200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  <w:tc>
          <w:tcPr>
            <w:tcW w:w="1308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</w:tr>
      <w:tr w:rsidR="00F54859">
        <w:tc>
          <w:tcPr>
            <w:tcW w:w="4068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  <w:tc>
          <w:tcPr>
            <w:tcW w:w="4560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  <w:tc>
          <w:tcPr>
            <w:tcW w:w="3480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  <w:tc>
          <w:tcPr>
            <w:tcW w:w="1200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  <w:tc>
          <w:tcPr>
            <w:tcW w:w="1320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  <w:tc>
          <w:tcPr>
            <w:tcW w:w="1200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  <w:tc>
          <w:tcPr>
            <w:tcW w:w="1308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</w:tr>
      <w:tr w:rsidR="00F54859">
        <w:tc>
          <w:tcPr>
            <w:tcW w:w="4068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  <w:tc>
          <w:tcPr>
            <w:tcW w:w="4560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  <w:tc>
          <w:tcPr>
            <w:tcW w:w="3480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  <w:tc>
          <w:tcPr>
            <w:tcW w:w="1200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  <w:tc>
          <w:tcPr>
            <w:tcW w:w="1320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  <w:tc>
          <w:tcPr>
            <w:tcW w:w="1200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  <w:tc>
          <w:tcPr>
            <w:tcW w:w="1308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</w:tr>
      <w:tr w:rsidR="00F54859">
        <w:tc>
          <w:tcPr>
            <w:tcW w:w="4068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  <w:tc>
          <w:tcPr>
            <w:tcW w:w="4560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  <w:tc>
          <w:tcPr>
            <w:tcW w:w="3480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  <w:tc>
          <w:tcPr>
            <w:tcW w:w="1200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  <w:tc>
          <w:tcPr>
            <w:tcW w:w="1320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  <w:tc>
          <w:tcPr>
            <w:tcW w:w="1200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  <w:tc>
          <w:tcPr>
            <w:tcW w:w="1308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</w:tr>
      <w:tr w:rsidR="00F54859">
        <w:tc>
          <w:tcPr>
            <w:tcW w:w="4068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  <w:tc>
          <w:tcPr>
            <w:tcW w:w="4560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  <w:tc>
          <w:tcPr>
            <w:tcW w:w="3480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  <w:tc>
          <w:tcPr>
            <w:tcW w:w="1200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  <w:tc>
          <w:tcPr>
            <w:tcW w:w="1320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  <w:tc>
          <w:tcPr>
            <w:tcW w:w="1200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  <w:tc>
          <w:tcPr>
            <w:tcW w:w="1308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</w:tr>
      <w:tr w:rsidR="00F54859">
        <w:tc>
          <w:tcPr>
            <w:tcW w:w="4068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  <w:tc>
          <w:tcPr>
            <w:tcW w:w="4560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  <w:tc>
          <w:tcPr>
            <w:tcW w:w="3480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  <w:tc>
          <w:tcPr>
            <w:tcW w:w="1200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  <w:tc>
          <w:tcPr>
            <w:tcW w:w="1320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  <w:tc>
          <w:tcPr>
            <w:tcW w:w="1200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  <w:tc>
          <w:tcPr>
            <w:tcW w:w="1308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</w:tr>
      <w:tr w:rsidR="00F54859">
        <w:tc>
          <w:tcPr>
            <w:tcW w:w="4068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  <w:tc>
          <w:tcPr>
            <w:tcW w:w="4560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  <w:tc>
          <w:tcPr>
            <w:tcW w:w="3480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  <w:tc>
          <w:tcPr>
            <w:tcW w:w="1200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  <w:tc>
          <w:tcPr>
            <w:tcW w:w="1320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  <w:tc>
          <w:tcPr>
            <w:tcW w:w="1200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  <w:tc>
          <w:tcPr>
            <w:tcW w:w="1308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</w:tr>
      <w:tr w:rsidR="00F54859">
        <w:tc>
          <w:tcPr>
            <w:tcW w:w="4068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  <w:tc>
          <w:tcPr>
            <w:tcW w:w="4560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  <w:tc>
          <w:tcPr>
            <w:tcW w:w="3480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  <w:tc>
          <w:tcPr>
            <w:tcW w:w="1200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  <w:tc>
          <w:tcPr>
            <w:tcW w:w="1320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  <w:tc>
          <w:tcPr>
            <w:tcW w:w="1200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  <w:tc>
          <w:tcPr>
            <w:tcW w:w="1308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</w:tr>
      <w:tr w:rsidR="00F54859">
        <w:tc>
          <w:tcPr>
            <w:tcW w:w="4068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  <w:tc>
          <w:tcPr>
            <w:tcW w:w="4560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  <w:tc>
          <w:tcPr>
            <w:tcW w:w="3480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  <w:tc>
          <w:tcPr>
            <w:tcW w:w="1200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  <w:tc>
          <w:tcPr>
            <w:tcW w:w="1320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  <w:tc>
          <w:tcPr>
            <w:tcW w:w="1200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  <w:tc>
          <w:tcPr>
            <w:tcW w:w="1308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</w:tr>
      <w:tr w:rsidR="00F54859">
        <w:tc>
          <w:tcPr>
            <w:tcW w:w="4068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  <w:tc>
          <w:tcPr>
            <w:tcW w:w="4560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  <w:tc>
          <w:tcPr>
            <w:tcW w:w="3480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  <w:tc>
          <w:tcPr>
            <w:tcW w:w="1200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  <w:tc>
          <w:tcPr>
            <w:tcW w:w="1320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  <w:tc>
          <w:tcPr>
            <w:tcW w:w="1200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  <w:tc>
          <w:tcPr>
            <w:tcW w:w="1308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</w:tr>
      <w:tr w:rsidR="00F54859">
        <w:tc>
          <w:tcPr>
            <w:tcW w:w="4068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  <w:tc>
          <w:tcPr>
            <w:tcW w:w="4560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  <w:tc>
          <w:tcPr>
            <w:tcW w:w="3480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  <w:tc>
          <w:tcPr>
            <w:tcW w:w="1200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  <w:tc>
          <w:tcPr>
            <w:tcW w:w="1320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  <w:tc>
          <w:tcPr>
            <w:tcW w:w="1200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  <w:tc>
          <w:tcPr>
            <w:tcW w:w="1308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</w:tr>
      <w:tr w:rsidR="00F54859">
        <w:tc>
          <w:tcPr>
            <w:tcW w:w="4068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  <w:tc>
          <w:tcPr>
            <w:tcW w:w="4560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  <w:tc>
          <w:tcPr>
            <w:tcW w:w="3480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  <w:tc>
          <w:tcPr>
            <w:tcW w:w="1200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  <w:tc>
          <w:tcPr>
            <w:tcW w:w="1320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  <w:tc>
          <w:tcPr>
            <w:tcW w:w="1200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  <w:tc>
          <w:tcPr>
            <w:tcW w:w="1308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</w:tr>
      <w:tr w:rsidR="00F54859">
        <w:tc>
          <w:tcPr>
            <w:tcW w:w="4068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  <w:tc>
          <w:tcPr>
            <w:tcW w:w="4560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  <w:tc>
          <w:tcPr>
            <w:tcW w:w="3480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  <w:tc>
          <w:tcPr>
            <w:tcW w:w="1200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  <w:tc>
          <w:tcPr>
            <w:tcW w:w="1320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  <w:tc>
          <w:tcPr>
            <w:tcW w:w="1200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  <w:tc>
          <w:tcPr>
            <w:tcW w:w="1308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</w:tr>
      <w:tr w:rsidR="00F54859">
        <w:tc>
          <w:tcPr>
            <w:tcW w:w="4068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  <w:tc>
          <w:tcPr>
            <w:tcW w:w="4560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  <w:tc>
          <w:tcPr>
            <w:tcW w:w="3480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  <w:tc>
          <w:tcPr>
            <w:tcW w:w="1200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  <w:tc>
          <w:tcPr>
            <w:tcW w:w="1320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  <w:tc>
          <w:tcPr>
            <w:tcW w:w="1200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  <w:tc>
          <w:tcPr>
            <w:tcW w:w="1308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</w:tr>
      <w:tr w:rsidR="00F54859">
        <w:tc>
          <w:tcPr>
            <w:tcW w:w="4068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  <w:tc>
          <w:tcPr>
            <w:tcW w:w="4560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  <w:tc>
          <w:tcPr>
            <w:tcW w:w="3480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  <w:tc>
          <w:tcPr>
            <w:tcW w:w="1200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  <w:tc>
          <w:tcPr>
            <w:tcW w:w="1320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  <w:tc>
          <w:tcPr>
            <w:tcW w:w="1200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  <w:tc>
          <w:tcPr>
            <w:tcW w:w="1308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</w:tr>
      <w:tr w:rsidR="00F54859">
        <w:tc>
          <w:tcPr>
            <w:tcW w:w="4068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  <w:tc>
          <w:tcPr>
            <w:tcW w:w="4560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  <w:tc>
          <w:tcPr>
            <w:tcW w:w="3480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  <w:tc>
          <w:tcPr>
            <w:tcW w:w="1200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  <w:tc>
          <w:tcPr>
            <w:tcW w:w="1320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  <w:tc>
          <w:tcPr>
            <w:tcW w:w="1200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  <w:tc>
          <w:tcPr>
            <w:tcW w:w="1308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</w:tr>
      <w:tr w:rsidR="00F54859">
        <w:tc>
          <w:tcPr>
            <w:tcW w:w="4068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  <w:tc>
          <w:tcPr>
            <w:tcW w:w="4560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  <w:tc>
          <w:tcPr>
            <w:tcW w:w="3480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  <w:tc>
          <w:tcPr>
            <w:tcW w:w="1200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  <w:tc>
          <w:tcPr>
            <w:tcW w:w="1320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  <w:tc>
          <w:tcPr>
            <w:tcW w:w="1200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  <w:tc>
          <w:tcPr>
            <w:tcW w:w="1308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</w:tr>
      <w:tr w:rsidR="00F54859">
        <w:tc>
          <w:tcPr>
            <w:tcW w:w="4068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  <w:tc>
          <w:tcPr>
            <w:tcW w:w="4560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  <w:tc>
          <w:tcPr>
            <w:tcW w:w="3480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  <w:tc>
          <w:tcPr>
            <w:tcW w:w="1200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  <w:tc>
          <w:tcPr>
            <w:tcW w:w="1320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  <w:tc>
          <w:tcPr>
            <w:tcW w:w="1200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  <w:tc>
          <w:tcPr>
            <w:tcW w:w="1308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</w:tr>
      <w:tr w:rsidR="00F54859">
        <w:tc>
          <w:tcPr>
            <w:tcW w:w="4068" w:type="dxa"/>
          </w:tcPr>
          <w:p w:rsidR="00F54859" w:rsidRDefault="00F54859">
            <w:pPr>
              <w:rPr>
                <w:sz w:val="28"/>
                <w:szCs w:val="28"/>
              </w:rPr>
            </w:pPr>
            <w:r>
              <w:rPr>
                <w:noProof/>
                <w:lang w:val="en-CA" w:eastAsia="en-CA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3" type="#_x0000_t202" style="position:absolute;margin-left:-9pt;margin-top:9.05pt;width:450pt;height:54pt;z-index:251655168;mso-position-horizontal-relative:text;mso-position-vertical-relative:text" fillcolor="yellow">
                  <v:textbox>
                    <w:txbxContent>
                      <w:p w:rsidR="00F54859" w:rsidRDefault="00F5485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CNAF is not responsible for any injuries/ damages incurred by participating in the walk-a-thon.  Participation is considered consent for pictures/ video taken and used on the CNAF website or sponsorship websites.</w:t>
                        </w:r>
                      </w:p>
                      <w:p w:rsidR="00F54859" w:rsidRDefault="00F54859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Please ensure that writing is legible, head office will mail out receipt within 8 weeks of conclusion of the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event.</w:t>
                        </w:r>
                      </w:p>
                      <w:p w:rsidR="00F54859" w:rsidRDefault="00F54859"/>
                    </w:txbxContent>
                  </v:textbox>
                </v:shape>
              </w:pict>
            </w:r>
          </w:p>
        </w:tc>
        <w:tc>
          <w:tcPr>
            <w:tcW w:w="4560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  <w:tc>
          <w:tcPr>
            <w:tcW w:w="3480" w:type="dxa"/>
          </w:tcPr>
          <w:p w:rsidR="00F54859" w:rsidRDefault="00F54859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200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  <w:tc>
          <w:tcPr>
            <w:tcW w:w="1320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  <w:tc>
          <w:tcPr>
            <w:tcW w:w="1200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  <w:tc>
          <w:tcPr>
            <w:tcW w:w="1308" w:type="dxa"/>
          </w:tcPr>
          <w:p w:rsidR="00F54859" w:rsidRDefault="00F54859">
            <w:pPr>
              <w:rPr>
                <w:sz w:val="28"/>
                <w:szCs w:val="28"/>
              </w:rPr>
            </w:pPr>
          </w:p>
        </w:tc>
      </w:tr>
      <w:tr w:rsidR="00F54859">
        <w:trPr>
          <w:gridBefore w:val="3"/>
          <w:gridAfter w:val="2"/>
          <w:wBefore w:w="10428" w:type="dxa"/>
          <w:wAfter w:w="2508" w:type="dxa"/>
        </w:trPr>
        <w:tc>
          <w:tcPr>
            <w:tcW w:w="3480" w:type="dxa"/>
          </w:tcPr>
          <w:p w:rsidR="00F54859" w:rsidRDefault="00F54859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TOTAL Page 1</w:t>
            </w:r>
          </w:p>
        </w:tc>
        <w:tc>
          <w:tcPr>
            <w:tcW w:w="1200" w:type="dxa"/>
          </w:tcPr>
          <w:p w:rsidR="00F54859" w:rsidRDefault="00F54859"/>
        </w:tc>
        <w:tc>
          <w:tcPr>
            <w:tcW w:w="1320" w:type="dxa"/>
          </w:tcPr>
          <w:p w:rsidR="00F54859" w:rsidRDefault="00F54859"/>
        </w:tc>
      </w:tr>
    </w:tbl>
    <w:p w:rsidR="00F54859" w:rsidRDefault="00F54859" w:rsidP="0099620D"/>
    <w:p w:rsidR="00F54859" w:rsidRDefault="00F54859" w:rsidP="00C46781"/>
    <w:p w:rsidR="00F54859" w:rsidRDefault="00F54859" w:rsidP="00C46781"/>
    <w:p w:rsidR="00F54859" w:rsidRDefault="00F54859" w:rsidP="00C46781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27"/>
        <w:gridCol w:w="5011"/>
        <w:gridCol w:w="3898"/>
      </w:tblGrid>
      <w:tr w:rsidR="00F54859" w:rsidTr="00C46781">
        <w:tc>
          <w:tcPr>
            <w:tcW w:w="7188" w:type="dxa"/>
          </w:tcPr>
          <w:p w:rsidR="00F54859" w:rsidRDefault="00F54859" w:rsidP="00C467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Participants Name: __________________________________</w:t>
            </w:r>
          </w:p>
          <w:p w:rsidR="00F54859" w:rsidRDefault="00F54859" w:rsidP="00C46781">
            <w:pPr>
              <w:rPr>
                <w:rFonts w:ascii="Arial" w:hAnsi="Arial" w:cs="Arial"/>
              </w:rPr>
            </w:pPr>
          </w:p>
        </w:tc>
        <w:tc>
          <w:tcPr>
            <w:tcW w:w="6720" w:type="dxa"/>
          </w:tcPr>
          <w:p w:rsidR="00F54859" w:rsidRDefault="00F54859" w:rsidP="00C46781">
            <w:pPr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  <w:b/>
              </w:rPr>
              <w:t>Address:</w:t>
            </w:r>
          </w:p>
        </w:tc>
        <w:tc>
          <w:tcPr>
            <w:tcW w:w="5028" w:type="dxa"/>
          </w:tcPr>
          <w:p w:rsidR="00F54859" w:rsidRDefault="00F54859" w:rsidP="00C4678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Telephone  #:</w:t>
            </w:r>
          </w:p>
        </w:tc>
      </w:tr>
    </w:tbl>
    <w:p w:rsidR="00F54859" w:rsidRDefault="00F54859" w:rsidP="00C4678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50"/>
        <w:gridCol w:w="3516"/>
        <w:gridCol w:w="1503"/>
        <w:gridCol w:w="2796"/>
        <w:gridCol w:w="1051"/>
        <w:gridCol w:w="1208"/>
        <w:gridCol w:w="1029"/>
        <w:gridCol w:w="1083"/>
      </w:tblGrid>
      <w:tr w:rsidR="00F54859" w:rsidTr="00C46781">
        <w:trPr>
          <w:cantSplit/>
        </w:trPr>
        <w:tc>
          <w:tcPr>
            <w:tcW w:w="4068" w:type="dxa"/>
            <w:vMerge w:val="restart"/>
          </w:tcPr>
          <w:p w:rsidR="00F54859" w:rsidRDefault="00F54859" w:rsidP="00C4678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Sponsor</w:t>
            </w:r>
          </w:p>
          <w:p w:rsidR="00F54859" w:rsidRDefault="00F54859" w:rsidP="00C4678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Please print clearly</w:t>
            </w:r>
          </w:p>
        </w:tc>
        <w:tc>
          <w:tcPr>
            <w:tcW w:w="4560" w:type="dxa"/>
            <w:vMerge w:val="restart"/>
          </w:tcPr>
          <w:p w:rsidR="00F54859" w:rsidRDefault="00F54859" w:rsidP="00C4678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Address including City</w:t>
            </w:r>
          </w:p>
          <w:p w:rsidR="00F54859" w:rsidRDefault="00F54859" w:rsidP="00C4678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Please print clearly</w:t>
            </w:r>
          </w:p>
        </w:tc>
        <w:tc>
          <w:tcPr>
            <w:tcW w:w="1800" w:type="dxa"/>
            <w:vMerge w:val="restart"/>
          </w:tcPr>
          <w:p w:rsidR="00F54859" w:rsidRDefault="00F54859" w:rsidP="00C4678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Postal Code</w:t>
            </w:r>
          </w:p>
        </w:tc>
        <w:tc>
          <w:tcPr>
            <w:tcW w:w="3480" w:type="dxa"/>
            <w:vMerge w:val="restart"/>
          </w:tcPr>
          <w:p w:rsidR="00F54859" w:rsidRDefault="00F54859" w:rsidP="00C4678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Telephone + Area Code</w:t>
            </w:r>
          </w:p>
        </w:tc>
        <w:tc>
          <w:tcPr>
            <w:tcW w:w="2520" w:type="dxa"/>
            <w:gridSpan w:val="2"/>
          </w:tcPr>
          <w:p w:rsidR="00F54859" w:rsidRDefault="00F54859" w:rsidP="00C467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Pledge Amount</w:t>
            </w:r>
          </w:p>
        </w:tc>
        <w:tc>
          <w:tcPr>
            <w:tcW w:w="2508" w:type="dxa"/>
            <w:gridSpan w:val="2"/>
          </w:tcPr>
          <w:p w:rsidR="00F54859" w:rsidRDefault="00F54859" w:rsidP="00C467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Charitable Receipt</w:t>
            </w:r>
          </w:p>
        </w:tc>
      </w:tr>
      <w:tr w:rsidR="00F54859" w:rsidTr="00C46781">
        <w:trPr>
          <w:cantSplit/>
        </w:trPr>
        <w:tc>
          <w:tcPr>
            <w:tcW w:w="4068" w:type="dxa"/>
            <w:vMerge/>
          </w:tcPr>
          <w:p w:rsidR="00F54859" w:rsidRDefault="00F54859" w:rsidP="00C4678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60" w:type="dxa"/>
            <w:vMerge/>
          </w:tcPr>
          <w:p w:rsidR="00F54859" w:rsidRDefault="00F54859" w:rsidP="00C4678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:rsidR="00F54859" w:rsidRDefault="00F54859" w:rsidP="00C4678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0" w:type="dxa"/>
            <w:vMerge/>
          </w:tcPr>
          <w:p w:rsidR="00F54859" w:rsidRDefault="00F54859" w:rsidP="00C4678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0" w:type="dxa"/>
          </w:tcPr>
          <w:p w:rsidR="00F54859" w:rsidRDefault="00F54859" w:rsidP="00C467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Cash</w:t>
            </w:r>
          </w:p>
        </w:tc>
        <w:tc>
          <w:tcPr>
            <w:tcW w:w="1320" w:type="dxa"/>
          </w:tcPr>
          <w:p w:rsidR="00F54859" w:rsidRDefault="00F54859" w:rsidP="00C467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Cheque</w:t>
            </w:r>
          </w:p>
        </w:tc>
        <w:tc>
          <w:tcPr>
            <w:tcW w:w="1200" w:type="dxa"/>
          </w:tcPr>
          <w:p w:rsidR="00F54859" w:rsidRDefault="00F54859" w:rsidP="00C467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Yes</w:t>
            </w:r>
          </w:p>
        </w:tc>
        <w:tc>
          <w:tcPr>
            <w:tcW w:w="1308" w:type="dxa"/>
          </w:tcPr>
          <w:p w:rsidR="00F54859" w:rsidRDefault="00F54859" w:rsidP="00C467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</w:tr>
      <w:tr w:rsidR="00F54859" w:rsidTr="00C46781">
        <w:tc>
          <w:tcPr>
            <w:tcW w:w="4068" w:type="dxa"/>
          </w:tcPr>
          <w:p w:rsidR="00F54859" w:rsidRDefault="00F54859" w:rsidP="00C4678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560" w:type="dxa"/>
          </w:tcPr>
          <w:p w:rsidR="00F54859" w:rsidRDefault="00F54859" w:rsidP="00C4678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00" w:type="dxa"/>
          </w:tcPr>
          <w:p w:rsidR="00F54859" w:rsidRDefault="00F54859" w:rsidP="00C4678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80" w:type="dxa"/>
          </w:tcPr>
          <w:p w:rsidR="00F54859" w:rsidRDefault="00F54859" w:rsidP="00C4678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00" w:type="dxa"/>
          </w:tcPr>
          <w:p w:rsidR="00F54859" w:rsidRDefault="00F54859" w:rsidP="00C4678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320" w:type="dxa"/>
          </w:tcPr>
          <w:p w:rsidR="00F54859" w:rsidRDefault="00F54859" w:rsidP="00C4678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00" w:type="dxa"/>
          </w:tcPr>
          <w:p w:rsidR="00F54859" w:rsidRDefault="00F54859" w:rsidP="00C4678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308" w:type="dxa"/>
          </w:tcPr>
          <w:p w:rsidR="00F54859" w:rsidRDefault="00F54859" w:rsidP="00C46781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54859" w:rsidTr="00C46781">
        <w:tc>
          <w:tcPr>
            <w:tcW w:w="4068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  <w:tc>
          <w:tcPr>
            <w:tcW w:w="4560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  <w:tc>
          <w:tcPr>
            <w:tcW w:w="3480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  <w:tc>
          <w:tcPr>
            <w:tcW w:w="1200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  <w:tc>
          <w:tcPr>
            <w:tcW w:w="1320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  <w:tc>
          <w:tcPr>
            <w:tcW w:w="1200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  <w:tc>
          <w:tcPr>
            <w:tcW w:w="1308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</w:tr>
      <w:tr w:rsidR="00F54859" w:rsidTr="00C46781">
        <w:tc>
          <w:tcPr>
            <w:tcW w:w="4068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  <w:tc>
          <w:tcPr>
            <w:tcW w:w="4560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  <w:tc>
          <w:tcPr>
            <w:tcW w:w="3480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  <w:tc>
          <w:tcPr>
            <w:tcW w:w="1200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  <w:tc>
          <w:tcPr>
            <w:tcW w:w="1320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  <w:tc>
          <w:tcPr>
            <w:tcW w:w="1200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  <w:tc>
          <w:tcPr>
            <w:tcW w:w="1308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</w:tr>
      <w:tr w:rsidR="00F54859" w:rsidTr="00C46781">
        <w:tc>
          <w:tcPr>
            <w:tcW w:w="4068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  <w:tc>
          <w:tcPr>
            <w:tcW w:w="4560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  <w:tc>
          <w:tcPr>
            <w:tcW w:w="3480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  <w:tc>
          <w:tcPr>
            <w:tcW w:w="1200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  <w:tc>
          <w:tcPr>
            <w:tcW w:w="1320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  <w:tc>
          <w:tcPr>
            <w:tcW w:w="1200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  <w:tc>
          <w:tcPr>
            <w:tcW w:w="1308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</w:tr>
      <w:tr w:rsidR="00F54859" w:rsidTr="00C46781">
        <w:tc>
          <w:tcPr>
            <w:tcW w:w="4068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  <w:tc>
          <w:tcPr>
            <w:tcW w:w="4560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  <w:tc>
          <w:tcPr>
            <w:tcW w:w="3480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  <w:tc>
          <w:tcPr>
            <w:tcW w:w="1200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  <w:tc>
          <w:tcPr>
            <w:tcW w:w="1320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  <w:tc>
          <w:tcPr>
            <w:tcW w:w="1200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  <w:tc>
          <w:tcPr>
            <w:tcW w:w="1308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</w:tr>
      <w:tr w:rsidR="00F54859" w:rsidTr="00C46781">
        <w:tc>
          <w:tcPr>
            <w:tcW w:w="4068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  <w:tc>
          <w:tcPr>
            <w:tcW w:w="4560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  <w:tc>
          <w:tcPr>
            <w:tcW w:w="3480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  <w:tc>
          <w:tcPr>
            <w:tcW w:w="1200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  <w:tc>
          <w:tcPr>
            <w:tcW w:w="1320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  <w:tc>
          <w:tcPr>
            <w:tcW w:w="1200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  <w:tc>
          <w:tcPr>
            <w:tcW w:w="1308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</w:tr>
      <w:tr w:rsidR="00F54859" w:rsidTr="00C46781">
        <w:tc>
          <w:tcPr>
            <w:tcW w:w="4068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  <w:tc>
          <w:tcPr>
            <w:tcW w:w="4560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  <w:tc>
          <w:tcPr>
            <w:tcW w:w="3480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  <w:tc>
          <w:tcPr>
            <w:tcW w:w="1200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  <w:tc>
          <w:tcPr>
            <w:tcW w:w="1320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  <w:tc>
          <w:tcPr>
            <w:tcW w:w="1200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  <w:tc>
          <w:tcPr>
            <w:tcW w:w="1308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</w:tr>
      <w:tr w:rsidR="00F54859" w:rsidTr="00C46781">
        <w:tc>
          <w:tcPr>
            <w:tcW w:w="4068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  <w:tc>
          <w:tcPr>
            <w:tcW w:w="4560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  <w:tc>
          <w:tcPr>
            <w:tcW w:w="3480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  <w:tc>
          <w:tcPr>
            <w:tcW w:w="1200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  <w:tc>
          <w:tcPr>
            <w:tcW w:w="1320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  <w:tc>
          <w:tcPr>
            <w:tcW w:w="1200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  <w:tc>
          <w:tcPr>
            <w:tcW w:w="1308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</w:tr>
      <w:tr w:rsidR="00F54859" w:rsidTr="00C46781">
        <w:tc>
          <w:tcPr>
            <w:tcW w:w="4068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  <w:tc>
          <w:tcPr>
            <w:tcW w:w="4560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  <w:tc>
          <w:tcPr>
            <w:tcW w:w="3480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  <w:tc>
          <w:tcPr>
            <w:tcW w:w="1200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  <w:tc>
          <w:tcPr>
            <w:tcW w:w="1320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  <w:tc>
          <w:tcPr>
            <w:tcW w:w="1200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  <w:tc>
          <w:tcPr>
            <w:tcW w:w="1308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</w:tr>
      <w:tr w:rsidR="00F54859" w:rsidTr="00C46781">
        <w:tc>
          <w:tcPr>
            <w:tcW w:w="4068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  <w:tc>
          <w:tcPr>
            <w:tcW w:w="4560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  <w:tc>
          <w:tcPr>
            <w:tcW w:w="3480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  <w:tc>
          <w:tcPr>
            <w:tcW w:w="1200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  <w:tc>
          <w:tcPr>
            <w:tcW w:w="1320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  <w:tc>
          <w:tcPr>
            <w:tcW w:w="1200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  <w:tc>
          <w:tcPr>
            <w:tcW w:w="1308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</w:tr>
      <w:tr w:rsidR="00F54859" w:rsidTr="00C46781">
        <w:tc>
          <w:tcPr>
            <w:tcW w:w="4068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  <w:tc>
          <w:tcPr>
            <w:tcW w:w="4560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  <w:tc>
          <w:tcPr>
            <w:tcW w:w="3480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  <w:tc>
          <w:tcPr>
            <w:tcW w:w="1200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  <w:tc>
          <w:tcPr>
            <w:tcW w:w="1320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  <w:tc>
          <w:tcPr>
            <w:tcW w:w="1200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  <w:tc>
          <w:tcPr>
            <w:tcW w:w="1308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</w:tr>
      <w:tr w:rsidR="00F54859" w:rsidTr="00C46781">
        <w:tc>
          <w:tcPr>
            <w:tcW w:w="4068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  <w:tc>
          <w:tcPr>
            <w:tcW w:w="4560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  <w:tc>
          <w:tcPr>
            <w:tcW w:w="3480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  <w:tc>
          <w:tcPr>
            <w:tcW w:w="1200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  <w:tc>
          <w:tcPr>
            <w:tcW w:w="1320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  <w:tc>
          <w:tcPr>
            <w:tcW w:w="1200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  <w:tc>
          <w:tcPr>
            <w:tcW w:w="1308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</w:tr>
      <w:tr w:rsidR="00F54859" w:rsidTr="00C46781">
        <w:tc>
          <w:tcPr>
            <w:tcW w:w="4068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  <w:tc>
          <w:tcPr>
            <w:tcW w:w="4560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  <w:tc>
          <w:tcPr>
            <w:tcW w:w="3480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  <w:tc>
          <w:tcPr>
            <w:tcW w:w="1200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  <w:tc>
          <w:tcPr>
            <w:tcW w:w="1320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  <w:tc>
          <w:tcPr>
            <w:tcW w:w="1200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  <w:tc>
          <w:tcPr>
            <w:tcW w:w="1308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</w:tr>
      <w:tr w:rsidR="00F54859" w:rsidTr="00C46781">
        <w:tc>
          <w:tcPr>
            <w:tcW w:w="4068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  <w:tc>
          <w:tcPr>
            <w:tcW w:w="4560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  <w:tc>
          <w:tcPr>
            <w:tcW w:w="3480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  <w:tc>
          <w:tcPr>
            <w:tcW w:w="1200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  <w:tc>
          <w:tcPr>
            <w:tcW w:w="1320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  <w:tc>
          <w:tcPr>
            <w:tcW w:w="1200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  <w:tc>
          <w:tcPr>
            <w:tcW w:w="1308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</w:tr>
      <w:tr w:rsidR="00F54859" w:rsidTr="00C46781">
        <w:tc>
          <w:tcPr>
            <w:tcW w:w="4068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  <w:tc>
          <w:tcPr>
            <w:tcW w:w="4560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  <w:tc>
          <w:tcPr>
            <w:tcW w:w="3480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  <w:tc>
          <w:tcPr>
            <w:tcW w:w="1200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  <w:tc>
          <w:tcPr>
            <w:tcW w:w="1320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  <w:tc>
          <w:tcPr>
            <w:tcW w:w="1200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  <w:tc>
          <w:tcPr>
            <w:tcW w:w="1308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</w:tr>
      <w:tr w:rsidR="00F54859" w:rsidTr="00C46781">
        <w:tc>
          <w:tcPr>
            <w:tcW w:w="4068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  <w:tc>
          <w:tcPr>
            <w:tcW w:w="4560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  <w:tc>
          <w:tcPr>
            <w:tcW w:w="3480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  <w:tc>
          <w:tcPr>
            <w:tcW w:w="1200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  <w:tc>
          <w:tcPr>
            <w:tcW w:w="1320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  <w:tc>
          <w:tcPr>
            <w:tcW w:w="1200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  <w:tc>
          <w:tcPr>
            <w:tcW w:w="1308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</w:tr>
      <w:tr w:rsidR="00F54859" w:rsidTr="00C46781">
        <w:tc>
          <w:tcPr>
            <w:tcW w:w="4068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  <w:tc>
          <w:tcPr>
            <w:tcW w:w="4560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  <w:tc>
          <w:tcPr>
            <w:tcW w:w="3480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  <w:tc>
          <w:tcPr>
            <w:tcW w:w="1200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  <w:tc>
          <w:tcPr>
            <w:tcW w:w="1320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  <w:tc>
          <w:tcPr>
            <w:tcW w:w="1200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  <w:tc>
          <w:tcPr>
            <w:tcW w:w="1308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</w:tr>
      <w:tr w:rsidR="00F54859" w:rsidTr="00C46781">
        <w:tc>
          <w:tcPr>
            <w:tcW w:w="4068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  <w:tc>
          <w:tcPr>
            <w:tcW w:w="4560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  <w:tc>
          <w:tcPr>
            <w:tcW w:w="3480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  <w:tc>
          <w:tcPr>
            <w:tcW w:w="1200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  <w:tc>
          <w:tcPr>
            <w:tcW w:w="1320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  <w:tc>
          <w:tcPr>
            <w:tcW w:w="1200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  <w:tc>
          <w:tcPr>
            <w:tcW w:w="1308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</w:tr>
      <w:tr w:rsidR="00F54859" w:rsidTr="00C46781">
        <w:tc>
          <w:tcPr>
            <w:tcW w:w="4068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  <w:tc>
          <w:tcPr>
            <w:tcW w:w="4560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  <w:tc>
          <w:tcPr>
            <w:tcW w:w="3480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  <w:tc>
          <w:tcPr>
            <w:tcW w:w="1200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  <w:tc>
          <w:tcPr>
            <w:tcW w:w="1320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  <w:tc>
          <w:tcPr>
            <w:tcW w:w="1200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  <w:tc>
          <w:tcPr>
            <w:tcW w:w="1308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</w:tr>
      <w:tr w:rsidR="00F54859" w:rsidTr="00C46781">
        <w:tc>
          <w:tcPr>
            <w:tcW w:w="4068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  <w:tc>
          <w:tcPr>
            <w:tcW w:w="4560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  <w:tc>
          <w:tcPr>
            <w:tcW w:w="3480" w:type="dxa"/>
          </w:tcPr>
          <w:p w:rsidR="00F54859" w:rsidRDefault="00F54859" w:rsidP="00C46781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200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  <w:tc>
          <w:tcPr>
            <w:tcW w:w="1320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  <w:tc>
          <w:tcPr>
            <w:tcW w:w="1200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  <w:tc>
          <w:tcPr>
            <w:tcW w:w="1308" w:type="dxa"/>
          </w:tcPr>
          <w:p w:rsidR="00F54859" w:rsidRDefault="00F54859" w:rsidP="00C46781">
            <w:pPr>
              <w:rPr>
                <w:sz w:val="28"/>
                <w:szCs w:val="28"/>
              </w:rPr>
            </w:pPr>
          </w:p>
        </w:tc>
      </w:tr>
      <w:tr w:rsidR="00F54859" w:rsidTr="00C46781">
        <w:trPr>
          <w:gridBefore w:val="3"/>
          <w:gridAfter w:val="2"/>
          <w:wBefore w:w="10428" w:type="dxa"/>
          <w:wAfter w:w="2508" w:type="dxa"/>
        </w:trPr>
        <w:tc>
          <w:tcPr>
            <w:tcW w:w="3480" w:type="dxa"/>
          </w:tcPr>
          <w:p w:rsidR="00F54859" w:rsidRDefault="00F54859" w:rsidP="00C46781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noProof/>
                <w:lang w:val="en-CA" w:eastAsia="en-CA"/>
              </w:rPr>
              <w:pict>
                <v:shape id="_x0000_s1034" type="#_x0000_t202" style="position:absolute;left:0;text-align:left;margin-left:-417.45pt;margin-top:.75pt;width:441pt;height:54pt;z-index:251660288;mso-position-horizontal-relative:text;mso-position-vertical-relative:text" fillcolor="yellow">
                  <v:textbox style="mso-next-textbox:#_x0000_s1034">
                    <w:txbxContent>
                      <w:p w:rsidR="00F54859" w:rsidRPr="00DC5243" w:rsidRDefault="00F54859" w:rsidP="00C46781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DC5243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CNAF is not responsible for any injuries/ damages incurred by participating in the walk-a-thon.  Participation is considered consent for pictures/ video taken and used on the CNAF w</w:t>
                        </w: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ebsite or sponsorship websites.</w:t>
                        </w:r>
                        <w:r w:rsidRPr="00DC5243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Please ensure that writing is legible, head office will mail out receipt within 8 weeks of conclusion of the event.</w:t>
                        </w:r>
                      </w:p>
                      <w:p w:rsidR="00F54859" w:rsidRDefault="00F54859" w:rsidP="00C46781"/>
                    </w:txbxContent>
                  </v:textbox>
                </v:shape>
              </w:pict>
            </w:r>
            <w:r>
              <w:rPr>
                <w:rFonts w:ascii="Arial" w:hAnsi="Arial" w:cs="Arial"/>
                <w:b/>
              </w:rPr>
              <w:t>TOTAL Page 2</w:t>
            </w:r>
          </w:p>
        </w:tc>
        <w:tc>
          <w:tcPr>
            <w:tcW w:w="1200" w:type="dxa"/>
          </w:tcPr>
          <w:p w:rsidR="00F54859" w:rsidRDefault="00F54859" w:rsidP="00C46781"/>
        </w:tc>
        <w:tc>
          <w:tcPr>
            <w:tcW w:w="1320" w:type="dxa"/>
          </w:tcPr>
          <w:p w:rsidR="00F54859" w:rsidRDefault="00F54859" w:rsidP="00C46781"/>
        </w:tc>
      </w:tr>
      <w:tr w:rsidR="00F54859" w:rsidTr="00C46781">
        <w:trPr>
          <w:gridBefore w:val="3"/>
          <w:gridAfter w:val="2"/>
          <w:wBefore w:w="10428" w:type="dxa"/>
          <w:wAfter w:w="2508" w:type="dxa"/>
        </w:trPr>
        <w:tc>
          <w:tcPr>
            <w:tcW w:w="3480" w:type="dxa"/>
          </w:tcPr>
          <w:p w:rsidR="00F54859" w:rsidRDefault="00F54859" w:rsidP="00C46781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TOTAL Page 1</w:t>
            </w:r>
          </w:p>
        </w:tc>
        <w:tc>
          <w:tcPr>
            <w:tcW w:w="1200" w:type="dxa"/>
          </w:tcPr>
          <w:p w:rsidR="00F54859" w:rsidRDefault="00F54859" w:rsidP="00C46781"/>
        </w:tc>
        <w:tc>
          <w:tcPr>
            <w:tcW w:w="1320" w:type="dxa"/>
          </w:tcPr>
          <w:p w:rsidR="00F54859" w:rsidRDefault="00F54859" w:rsidP="00C46781"/>
        </w:tc>
      </w:tr>
      <w:tr w:rsidR="00F54859" w:rsidTr="00C46781">
        <w:trPr>
          <w:gridBefore w:val="3"/>
          <w:gridAfter w:val="2"/>
          <w:wBefore w:w="10428" w:type="dxa"/>
          <w:wAfter w:w="2508" w:type="dxa"/>
        </w:trPr>
        <w:tc>
          <w:tcPr>
            <w:tcW w:w="3480" w:type="dxa"/>
          </w:tcPr>
          <w:p w:rsidR="00F54859" w:rsidRDefault="00F54859" w:rsidP="00C46781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GRAND TOTAL </w:t>
            </w:r>
          </w:p>
        </w:tc>
        <w:tc>
          <w:tcPr>
            <w:tcW w:w="1200" w:type="dxa"/>
          </w:tcPr>
          <w:p w:rsidR="00F54859" w:rsidRDefault="00F54859" w:rsidP="00C46781"/>
        </w:tc>
        <w:tc>
          <w:tcPr>
            <w:tcW w:w="1320" w:type="dxa"/>
          </w:tcPr>
          <w:p w:rsidR="00F54859" w:rsidRDefault="00F54859" w:rsidP="00C46781"/>
        </w:tc>
      </w:tr>
    </w:tbl>
    <w:p w:rsidR="00F54859" w:rsidRDefault="00F54859" w:rsidP="00C46781"/>
    <w:p w:rsidR="00F54859" w:rsidRDefault="00F54859" w:rsidP="00C46781">
      <w:pPr>
        <w:ind w:left="-360" w:hanging="360"/>
        <w:rPr>
          <w:sz w:val="20"/>
          <w:szCs w:val="20"/>
        </w:rPr>
      </w:pPr>
    </w:p>
    <w:p w:rsidR="00F54859" w:rsidRDefault="00F54859" w:rsidP="00C46781"/>
    <w:p w:rsidR="00F54859" w:rsidRDefault="00F54859" w:rsidP="0099620D"/>
    <w:sectPr w:rsidR="00F54859" w:rsidSect="00D85285">
      <w:pgSz w:w="15840" w:h="12240" w:orient="landscape" w:code="1"/>
      <w:pgMar w:top="360" w:right="360" w:bottom="576" w:left="3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621B3D"/>
    <w:multiLevelType w:val="hybridMultilevel"/>
    <w:tmpl w:val="667AD252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C5243"/>
    <w:rsid w:val="001E0814"/>
    <w:rsid w:val="002957E7"/>
    <w:rsid w:val="00456F2B"/>
    <w:rsid w:val="006E572E"/>
    <w:rsid w:val="007E454D"/>
    <w:rsid w:val="008F5266"/>
    <w:rsid w:val="009354CE"/>
    <w:rsid w:val="0099620D"/>
    <w:rsid w:val="009E7944"/>
    <w:rsid w:val="00BA0CB0"/>
    <w:rsid w:val="00C46781"/>
    <w:rsid w:val="00D01F6E"/>
    <w:rsid w:val="00D85285"/>
    <w:rsid w:val="00DC5243"/>
    <w:rsid w:val="00E45A64"/>
    <w:rsid w:val="00E50208"/>
    <w:rsid w:val="00F548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hapeDefaults>
    <o:shapedefaults v:ext="edit" spidmax="103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CA" w:eastAsia="en-C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5285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85285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85285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D85285"/>
    <w:pPr>
      <w:keepNext/>
      <w:jc w:val="center"/>
      <w:outlineLvl w:val="2"/>
    </w:pPr>
    <w:rPr>
      <w:b/>
      <w:bCs/>
      <w:color w:val="00000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D85285"/>
    <w:pPr>
      <w:keepNext/>
      <w:jc w:val="center"/>
      <w:outlineLvl w:val="3"/>
    </w:pPr>
    <w:rPr>
      <w:b/>
      <w:bCs/>
      <w:sz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2904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2904"/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2904"/>
    <w:rPr>
      <w:rFonts w:asciiTheme="majorHAnsi" w:eastAsiaTheme="majorEastAsia" w:hAnsiTheme="majorHAnsi" w:cstheme="majorBidi"/>
      <w:b/>
      <w:bCs/>
      <w:sz w:val="26"/>
      <w:szCs w:val="26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2904"/>
    <w:rPr>
      <w:rFonts w:asciiTheme="minorHAnsi" w:eastAsiaTheme="minorEastAsia" w:hAnsiTheme="minorHAnsi" w:cstheme="minorBidi"/>
      <w:b/>
      <w:bCs/>
      <w:sz w:val="28"/>
      <w:szCs w:val="28"/>
      <w:lang w:val="en-US" w:eastAsia="en-US"/>
    </w:rPr>
  </w:style>
  <w:style w:type="paragraph" w:styleId="BodyText">
    <w:name w:val="Body Text"/>
    <w:basedOn w:val="Normal"/>
    <w:link w:val="BodyTextChar"/>
    <w:uiPriority w:val="99"/>
    <w:rsid w:val="00D85285"/>
    <w:rPr>
      <w:sz w:val="14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462904"/>
    <w:rPr>
      <w:sz w:val="24"/>
      <w:szCs w:val="24"/>
      <w:lang w:val="en-US" w:eastAsia="en-US"/>
    </w:rPr>
  </w:style>
  <w:style w:type="paragraph" w:styleId="Title">
    <w:name w:val="Title"/>
    <w:basedOn w:val="Normal"/>
    <w:link w:val="TitleChar"/>
    <w:uiPriority w:val="99"/>
    <w:qFormat/>
    <w:rsid w:val="00D85285"/>
    <w:pPr>
      <w:jc w:val="center"/>
    </w:pPr>
    <w:rPr>
      <w:sz w:val="48"/>
    </w:rPr>
  </w:style>
  <w:style w:type="character" w:customStyle="1" w:styleId="TitleChar">
    <w:name w:val="Title Char"/>
    <w:basedOn w:val="DefaultParagraphFont"/>
    <w:link w:val="Title"/>
    <w:uiPriority w:val="10"/>
    <w:rsid w:val="00462904"/>
    <w:rPr>
      <w:rFonts w:asciiTheme="majorHAnsi" w:eastAsiaTheme="majorEastAsia" w:hAnsiTheme="majorHAnsi" w:cstheme="majorBidi"/>
      <w:b/>
      <w:bCs/>
      <w:kern w:val="28"/>
      <w:sz w:val="32"/>
      <w:szCs w:val="32"/>
      <w:lang w:val="en-US" w:eastAsia="en-US"/>
    </w:rPr>
  </w:style>
  <w:style w:type="paragraph" w:styleId="BodyText2">
    <w:name w:val="Body Text 2"/>
    <w:basedOn w:val="Normal"/>
    <w:link w:val="BodyText2Char"/>
    <w:uiPriority w:val="99"/>
    <w:rsid w:val="00D85285"/>
    <w:pPr>
      <w:jc w:val="center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462904"/>
    <w:rPr>
      <w:sz w:val="24"/>
      <w:szCs w:val="24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D85285"/>
    <w:pPr>
      <w:jc w:val="center"/>
    </w:pPr>
    <w:rPr>
      <w:b/>
      <w:bCs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462904"/>
    <w:rPr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4818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18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324</Words>
  <Characters>1852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2004 Dinner &amp; Dance Auction Items</dc:title>
  <dc:subject/>
  <dc:creator>Christine Fougere</dc:creator>
  <cp:keywords/>
  <dc:description/>
  <cp:lastModifiedBy>Tina</cp:lastModifiedBy>
  <cp:revision>3</cp:revision>
  <cp:lastPrinted>2014-04-30T00:39:00Z</cp:lastPrinted>
  <dcterms:created xsi:type="dcterms:W3CDTF">2014-04-30T02:05:00Z</dcterms:created>
  <dcterms:modified xsi:type="dcterms:W3CDTF">2014-05-26T04:39:00Z</dcterms:modified>
</cp:coreProperties>
</file>